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b/>
          <w:spacing w:val="80"/>
          <w:sz w:val="32"/>
          <w:szCs w:val="32"/>
        </w:rPr>
        <w:id w:val="40648061"/>
        <w:lock w:val="contentLocked"/>
        <w:placeholder>
          <w:docPart w:val="7154C8F2949149AAAFF2B038AFA627E1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344025" w:rsidRDefault="007027EB" w:rsidP="00D531BF">
          <w:pPr>
            <w:pStyle w:val="a7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2755900</wp:posOffset>
                </wp:positionH>
                <wp:positionV relativeFrom="paragraph">
                  <wp:posOffset>124460</wp:posOffset>
                </wp:positionV>
                <wp:extent cx="629285" cy="809625"/>
                <wp:effectExtent l="0" t="0" r="0" b="9525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928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344025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D531BF">
          <w:pPr>
            <w:jc w:val="center"/>
            <w:rPr>
              <w:b/>
              <w:sz w:val="24"/>
              <w:szCs w:val="24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5C188B" w:rsidRDefault="00570D43" w:rsidP="00D531B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РАСПОРЯЖЕНИЕ</w:t>
          </w:r>
        </w:p>
        <w:p w:rsidR="00570D43" w:rsidRPr="00D531BF" w:rsidRDefault="00570D43" w:rsidP="00D531BF">
          <w:pPr>
            <w:rPr>
              <w:sz w:val="28"/>
              <w:szCs w:val="28"/>
            </w:rPr>
          </w:pPr>
        </w:p>
        <w:p w:rsidR="00570D43" w:rsidRPr="00D531BF" w:rsidRDefault="001C1C9D" w:rsidP="00570D43">
          <w:pPr>
            <w:rPr>
              <w:sz w:val="28"/>
              <w:szCs w:val="28"/>
            </w:rPr>
          </w:pPr>
        </w:p>
      </w:sdtContent>
    </w:sdt>
    <w:p w:rsidR="00570D43" w:rsidRPr="006E535C" w:rsidRDefault="006E535C" w:rsidP="00570D43">
      <w:pPr>
        <w:pStyle w:val="a7"/>
        <w:ind w:left="0"/>
        <w:jc w:val="both"/>
        <w:rPr>
          <w:b/>
          <w:szCs w:val="28"/>
        </w:rPr>
      </w:pPr>
      <w:r w:rsidRPr="006E535C">
        <w:rPr>
          <w:b/>
          <w:szCs w:val="28"/>
        </w:rPr>
        <w:t xml:space="preserve">14.01.2021  </w:t>
      </w:r>
      <w:r>
        <w:rPr>
          <w:b/>
          <w:szCs w:val="28"/>
        </w:rPr>
        <w:t xml:space="preserve">                                                                                                  </w:t>
      </w:r>
      <w:r w:rsidRPr="006E535C">
        <w:rPr>
          <w:b/>
          <w:szCs w:val="28"/>
        </w:rPr>
        <w:t>№ 2</w:t>
      </w:r>
    </w:p>
    <w:p w:rsidR="00ED4650" w:rsidRPr="00D531BF" w:rsidRDefault="00ED4650" w:rsidP="00570D43">
      <w:pPr>
        <w:pStyle w:val="a7"/>
        <w:ind w:left="0"/>
        <w:jc w:val="both"/>
        <w:rPr>
          <w:szCs w:val="28"/>
        </w:rPr>
      </w:pPr>
    </w:p>
    <w:p w:rsidR="00570D43" w:rsidRPr="00D531BF" w:rsidRDefault="00570D43" w:rsidP="00570D43">
      <w:pPr>
        <w:pStyle w:val="a7"/>
        <w:ind w:left="0"/>
        <w:jc w:val="both"/>
        <w:rPr>
          <w:szCs w:val="28"/>
        </w:rPr>
      </w:pPr>
    </w:p>
    <w:p w:rsidR="00ED4650" w:rsidRPr="00520634" w:rsidRDefault="002A2290" w:rsidP="002A2290">
      <w:pPr>
        <w:tabs>
          <w:tab w:val="left" w:pos="5103"/>
          <w:tab w:val="left" w:pos="5670"/>
        </w:tabs>
        <w:ind w:right="4253"/>
        <w:jc w:val="both"/>
        <w:rPr>
          <w:sz w:val="28"/>
          <w:szCs w:val="28"/>
        </w:rPr>
      </w:pPr>
      <w:r w:rsidRPr="00520634">
        <w:rPr>
          <w:sz w:val="28"/>
          <w:szCs w:val="28"/>
        </w:rPr>
        <w:t xml:space="preserve">О  </w:t>
      </w:r>
      <w:r w:rsidR="00ED4650" w:rsidRPr="00520634">
        <w:rPr>
          <w:sz w:val="28"/>
          <w:szCs w:val="28"/>
        </w:rPr>
        <w:t xml:space="preserve">создании рабочей группы </w:t>
      </w:r>
    </w:p>
    <w:p w:rsidR="00ED4650" w:rsidRPr="00520634" w:rsidRDefault="00ED4650" w:rsidP="002A2290">
      <w:pPr>
        <w:tabs>
          <w:tab w:val="left" w:pos="5103"/>
          <w:tab w:val="left" w:pos="5670"/>
        </w:tabs>
        <w:ind w:right="4253"/>
        <w:jc w:val="both"/>
        <w:rPr>
          <w:sz w:val="28"/>
          <w:szCs w:val="28"/>
        </w:rPr>
      </w:pPr>
      <w:r w:rsidRPr="00520634">
        <w:rPr>
          <w:sz w:val="28"/>
          <w:szCs w:val="28"/>
        </w:rPr>
        <w:t xml:space="preserve">по содействию развитию конкуренции </w:t>
      </w:r>
    </w:p>
    <w:p w:rsidR="00ED4650" w:rsidRPr="00520634" w:rsidRDefault="00ED4650" w:rsidP="002A2290">
      <w:pPr>
        <w:tabs>
          <w:tab w:val="left" w:pos="5103"/>
          <w:tab w:val="left" w:pos="5670"/>
        </w:tabs>
        <w:ind w:right="4253"/>
        <w:jc w:val="both"/>
        <w:rPr>
          <w:sz w:val="28"/>
          <w:szCs w:val="28"/>
        </w:rPr>
      </w:pPr>
      <w:r w:rsidRPr="00520634">
        <w:rPr>
          <w:sz w:val="28"/>
          <w:szCs w:val="28"/>
        </w:rPr>
        <w:t>в Ярославском муниципальном районе</w:t>
      </w:r>
    </w:p>
    <w:sdt>
      <w:sdtPr>
        <w:rPr>
          <w:szCs w:val="28"/>
        </w:rPr>
        <w:id w:val="1873963586"/>
        <w:lock w:val="contentLocked"/>
        <w:placeholder>
          <w:docPart w:val="2D3462A4BA3F4F8994C086D9B455FB27"/>
        </w:placeholder>
        <w:group/>
      </w:sdtPr>
      <w:sdtContent>
        <w:p w:rsidR="00570D43" w:rsidRPr="00D531BF" w:rsidRDefault="00570D43" w:rsidP="00570D43">
          <w:pPr>
            <w:pStyle w:val="a7"/>
            <w:ind w:left="0"/>
            <w:jc w:val="both"/>
            <w:rPr>
              <w:szCs w:val="28"/>
            </w:rPr>
          </w:pPr>
        </w:p>
        <w:p w:rsidR="00570D43" w:rsidRPr="00D531BF" w:rsidRDefault="001C1C9D" w:rsidP="00570D43">
          <w:pPr>
            <w:pStyle w:val="a7"/>
            <w:ind w:left="0"/>
            <w:jc w:val="both"/>
            <w:rPr>
              <w:szCs w:val="28"/>
            </w:rPr>
          </w:pPr>
        </w:p>
      </w:sdtContent>
    </w:sdt>
    <w:p w:rsidR="002A2290" w:rsidRPr="00535243" w:rsidRDefault="00ED4650" w:rsidP="00520634">
      <w:pPr>
        <w:ind w:firstLine="709"/>
        <w:jc w:val="both"/>
        <w:rPr>
          <w:b/>
          <w:sz w:val="28"/>
          <w:szCs w:val="28"/>
        </w:rPr>
      </w:pPr>
      <w:r w:rsidRPr="00ED4650">
        <w:rPr>
          <w:sz w:val="28"/>
          <w:szCs w:val="28"/>
        </w:rPr>
        <w:t xml:space="preserve">В целях реализации Указа Президента Российской Федерации </w:t>
      </w:r>
      <w:r w:rsidR="00C25AC0">
        <w:rPr>
          <w:sz w:val="28"/>
          <w:szCs w:val="28"/>
        </w:rPr>
        <w:t xml:space="preserve">                      </w:t>
      </w:r>
      <w:r w:rsidRPr="00ED4650">
        <w:rPr>
          <w:sz w:val="28"/>
          <w:szCs w:val="28"/>
        </w:rPr>
        <w:t>от 21</w:t>
      </w:r>
      <w:r w:rsidR="00C25AC0">
        <w:rPr>
          <w:sz w:val="28"/>
          <w:szCs w:val="28"/>
        </w:rPr>
        <w:t xml:space="preserve"> декабря </w:t>
      </w:r>
      <w:r w:rsidRPr="00ED4650">
        <w:rPr>
          <w:sz w:val="28"/>
          <w:szCs w:val="28"/>
        </w:rPr>
        <w:t>2017</w:t>
      </w:r>
      <w:r w:rsidR="00C25AC0">
        <w:rPr>
          <w:sz w:val="28"/>
          <w:szCs w:val="28"/>
        </w:rPr>
        <w:t xml:space="preserve"> года </w:t>
      </w:r>
      <w:r w:rsidRPr="00ED4650">
        <w:rPr>
          <w:sz w:val="28"/>
          <w:szCs w:val="28"/>
        </w:rPr>
        <w:t xml:space="preserve"> № 618 «Об основных направлениях государственной политики по развитию конкуренции» и внедрения </w:t>
      </w:r>
      <w:r w:rsidRPr="00ED4650">
        <w:rPr>
          <w:rFonts w:eastAsiaTheme="minorHAnsi"/>
          <w:sz w:val="28"/>
          <w:szCs w:val="28"/>
          <w:lang w:eastAsia="en-US"/>
        </w:rPr>
        <w:t>Стандарта развития конкуренции в субъектах Российской Федерации, утвержденного распоряжением Правительства Российской Федерации от 17</w:t>
      </w:r>
      <w:r w:rsidR="00C54CF9">
        <w:rPr>
          <w:rFonts w:eastAsiaTheme="minorHAnsi"/>
          <w:sz w:val="28"/>
          <w:szCs w:val="28"/>
          <w:lang w:eastAsia="en-US"/>
        </w:rPr>
        <w:t xml:space="preserve"> января </w:t>
      </w:r>
      <w:r w:rsidRPr="00ED4650">
        <w:rPr>
          <w:rFonts w:eastAsiaTheme="minorHAnsi"/>
          <w:sz w:val="28"/>
          <w:szCs w:val="28"/>
          <w:lang w:eastAsia="en-US"/>
        </w:rPr>
        <w:t>2019</w:t>
      </w:r>
      <w:r w:rsidR="00C54CF9">
        <w:rPr>
          <w:rFonts w:eastAsiaTheme="minorHAnsi"/>
          <w:sz w:val="28"/>
          <w:szCs w:val="28"/>
          <w:lang w:eastAsia="en-US"/>
        </w:rPr>
        <w:t>г.</w:t>
      </w:r>
      <w:r w:rsidRPr="00ED4650">
        <w:rPr>
          <w:rFonts w:eastAsiaTheme="minorHAnsi"/>
          <w:sz w:val="28"/>
          <w:szCs w:val="28"/>
          <w:lang w:eastAsia="en-US"/>
        </w:rPr>
        <w:t xml:space="preserve"> </w:t>
      </w:r>
      <w:r w:rsidR="00C54CF9">
        <w:rPr>
          <w:rFonts w:eastAsiaTheme="minorHAnsi"/>
          <w:sz w:val="28"/>
          <w:szCs w:val="28"/>
          <w:lang w:eastAsia="en-US"/>
        </w:rPr>
        <w:t xml:space="preserve">              </w:t>
      </w:r>
      <w:r w:rsidRPr="00ED4650">
        <w:rPr>
          <w:rFonts w:eastAsiaTheme="minorHAnsi"/>
          <w:sz w:val="28"/>
          <w:szCs w:val="28"/>
          <w:lang w:eastAsia="en-US"/>
        </w:rPr>
        <w:t>№ 768-р</w:t>
      </w:r>
      <w:r w:rsidR="00F851C6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и с учетом</w:t>
      </w:r>
      <w:r>
        <w:rPr>
          <w:sz w:val="28"/>
          <w:szCs w:val="28"/>
        </w:rPr>
        <w:t xml:space="preserve"> кадровых изменений</w:t>
      </w:r>
      <w:r w:rsidR="00C25AC0">
        <w:rPr>
          <w:sz w:val="28"/>
          <w:szCs w:val="28"/>
        </w:rPr>
        <w:t>:</w:t>
      </w:r>
    </w:p>
    <w:p w:rsidR="002A2290" w:rsidRDefault="00ED4650" w:rsidP="002A2290">
      <w:pPr>
        <w:numPr>
          <w:ilvl w:val="0"/>
          <w:numId w:val="17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Утвердить состав рабочей группы по содействию развитию конкуренции в Ярославском муниципальном районе согласно приложению.</w:t>
      </w:r>
      <w:r w:rsidR="002A2290" w:rsidRPr="00535243">
        <w:rPr>
          <w:sz w:val="28"/>
          <w:szCs w:val="28"/>
        </w:rPr>
        <w:t xml:space="preserve"> </w:t>
      </w:r>
    </w:p>
    <w:p w:rsidR="00520634" w:rsidRDefault="00520634" w:rsidP="002A2290">
      <w:pPr>
        <w:numPr>
          <w:ilvl w:val="0"/>
          <w:numId w:val="17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 вступает в силу со дня подписания.</w:t>
      </w:r>
    </w:p>
    <w:p w:rsidR="006B6658" w:rsidRDefault="006B6658" w:rsidP="00570D43">
      <w:pPr>
        <w:pStyle w:val="a7"/>
        <w:ind w:left="0"/>
        <w:jc w:val="both"/>
        <w:rPr>
          <w:szCs w:val="28"/>
        </w:rPr>
      </w:pPr>
    </w:p>
    <w:p w:rsidR="00520634" w:rsidRDefault="00520634" w:rsidP="00570D43">
      <w:pPr>
        <w:pStyle w:val="a7"/>
        <w:ind w:left="0"/>
        <w:jc w:val="both"/>
        <w:rPr>
          <w:szCs w:val="28"/>
        </w:rPr>
      </w:pPr>
    </w:p>
    <w:p w:rsidR="00520634" w:rsidRDefault="00520634" w:rsidP="00570D43">
      <w:pPr>
        <w:pStyle w:val="a7"/>
        <w:ind w:left="0"/>
        <w:jc w:val="both"/>
        <w:rPr>
          <w:szCs w:val="28"/>
        </w:rPr>
      </w:pPr>
    </w:p>
    <w:p w:rsidR="00520634" w:rsidRPr="005C188B" w:rsidRDefault="00520634" w:rsidP="00570D43">
      <w:pPr>
        <w:pStyle w:val="a7"/>
        <w:ind w:left="0"/>
        <w:jc w:val="both"/>
        <w:rPr>
          <w:szCs w:val="28"/>
        </w:rPr>
      </w:pPr>
    </w:p>
    <w:p w:rsidR="00570D43" w:rsidRPr="005C188B" w:rsidRDefault="00570D43" w:rsidP="00570D43">
      <w:pPr>
        <w:pStyle w:val="a7"/>
        <w:ind w:left="0"/>
        <w:jc w:val="both"/>
        <w:rPr>
          <w:szCs w:val="28"/>
        </w:rPr>
      </w:pPr>
      <w:r w:rsidRPr="005C188B">
        <w:rPr>
          <w:szCs w:val="28"/>
        </w:rPr>
        <w:t>Глава Ярославского</w:t>
      </w:r>
    </w:p>
    <w:p w:rsidR="00570D43" w:rsidRPr="009D57E2" w:rsidRDefault="00570D43" w:rsidP="00570D43">
      <w:pPr>
        <w:pStyle w:val="a7"/>
        <w:ind w:left="0"/>
        <w:rPr>
          <w:szCs w:val="28"/>
        </w:rPr>
      </w:pPr>
      <w:r w:rsidRPr="005C188B">
        <w:rPr>
          <w:szCs w:val="28"/>
        </w:rPr>
        <w:t xml:space="preserve">муниципального района                                          </w:t>
      </w:r>
      <w:r w:rsidR="00C216DA">
        <w:rPr>
          <w:szCs w:val="28"/>
        </w:rPr>
        <w:t xml:space="preserve">                     </w:t>
      </w:r>
      <w:r w:rsidR="00D531BF">
        <w:rPr>
          <w:szCs w:val="28"/>
        </w:rPr>
        <w:t>Н</w:t>
      </w:r>
      <w:r w:rsidRPr="005C188B">
        <w:rPr>
          <w:szCs w:val="28"/>
        </w:rPr>
        <w:t>.</w:t>
      </w:r>
      <w:r w:rsidR="00D531BF">
        <w:rPr>
          <w:szCs w:val="28"/>
        </w:rPr>
        <w:t>В</w:t>
      </w:r>
      <w:r w:rsidRPr="005C188B">
        <w:rPr>
          <w:szCs w:val="28"/>
        </w:rPr>
        <w:t>.</w:t>
      </w:r>
      <w:r w:rsidR="00D531BF">
        <w:rPr>
          <w:szCs w:val="28"/>
        </w:rPr>
        <w:t xml:space="preserve"> Золотников</w:t>
      </w:r>
    </w:p>
    <w:p w:rsidR="003243FE" w:rsidRPr="009D57E2" w:rsidRDefault="003243FE" w:rsidP="00570D43">
      <w:pPr>
        <w:pStyle w:val="a7"/>
        <w:ind w:left="0"/>
        <w:rPr>
          <w:szCs w:val="28"/>
        </w:rPr>
      </w:pPr>
    </w:p>
    <w:p w:rsidR="003243FE" w:rsidRPr="00621287" w:rsidRDefault="003243FE" w:rsidP="00621287">
      <w:pPr>
        <w:pStyle w:val="a9"/>
        <w:rPr>
          <w:rStyle w:val="aa"/>
        </w:rPr>
        <w:sectPr w:rsidR="003243FE" w:rsidRPr="00621287" w:rsidSect="00C216DA">
          <w:headerReference w:type="even" r:id="rId8"/>
          <w:headerReference w:type="default" r:id="rId9"/>
          <w:pgSz w:w="11906" w:h="16838"/>
          <w:pgMar w:top="284" w:right="851" w:bottom="1134" w:left="1701" w:header="720" w:footer="720" w:gutter="0"/>
          <w:cols w:space="720"/>
        </w:sectPr>
      </w:pPr>
    </w:p>
    <w:p w:rsidR="002A2290" w:rsidRDefault="002A2290" w:rsidP="002A2290">
      <w:pPr>
        <w:jc w:val="both"/>
        <w:rPr>
          <w:sz w:val="26"/>
          <w:szCs w:val="26"/>
        </w:rPr>
      </w:pPr>
    </w:p>
    <w:p w:rsidR="002A2290" w:rsidRDefault="002A2290" w:rsidP="002A2290">
      <w:pPr>
        <w:jc w:val="both"/>
        <w:rPr>
          <w:sz w:val="26"/>
          <w:szCs w:val="26"/>
        </w:rPr>
      </w:pPr>
    </w:p>
    <w:p w:rsidR="0072335A" w:rsidRDefault="0072335A" w:rsidP="002A2290">
      <w:pPr>
        <w:pStyle w:val="a7"/>
        <w:ind w:left="0"/>
        <w:jc w:val="both"/>
        <w:rPr>
          <w:sz w:val="24"/>
        </w:rPr>
      </w:pPr>
    </w:p>
    <w:p w:rsidR="00520634" w:rsidRPr="00DF66DA" w:rsidRDefault="00520634" w:rsidP="00520634">
      <w:pPr>
        <w:tabs>
          <w:tab w:val="left" w:pos="7200"/>
        </w:tabs>
        <w:ind w:left="6960" w:hanging="723"/>
        <w:rPr>
          <w:sz w:val="27"/>
          <w:szCs w:val="27"/>
        </w:rPr>
      </w:pPr>
      <w:r w:rsidRPr="00DF66DA">
        <w:rPr>
          <w:sz w:val="27"/>
          <w:szCs w:val="27"/>
        </w:rPr>
        <w:t xml:space="preserve">ПРИЛОЖЕНИЕ </w:t>
      </w:r>
    </w:p>
    <w:p w:rsidR="00520634" w:rsidRPr="003E17A7" w:rsidRDefault="00520634" w:rsidP="00520634">
      <w:pPr>
        <w:ind w:left="6960" w:hanging="723"/>
        <w:rPr>
          <w:sz w:val="28"/>
          <w:szCs w:val="28"/>
        </w:rPr>
      </w:pPr>
      <w:r w:rsidRPr="003E17A7">
        <w:rPr>
          <w:sz w:val="28"/>
          <w:szCs w:val="28"/>
        </w:rPr>
        <w:t xml:space="preserve">к </w:t>
      </w:r>
      <w:r>
        <w:rPr>
          <w:sz w:val="28"/>
          <w:szCs w:val="28"/>
        </w:rPr>
        <w:t>распоряжению</w:t>
      </w:r>
    </w:p>
    <w:p w:rsidR="00520634" w:rsidRPr="003E17A7" w:rsidRDefault="00520634" w:rsidP="00520634">
      <w:pPr>
        <w:ind w:left="6960" w:hanging="723"/>
        <w:rPr>
          <w:sz w:val="28"/>
          <w:szCs w:val="28"/>
        </w:rPr>
      </w:pPr>
      <w:r w:rsidRPr="003E17A7">
        <w:rPr>
          <w:sz w:val="28"/>
          <w:szCs w:val="28"/>
        </w:rPr>
        <w:t>Администрации ЯМР</w:t>
      </w:r>
    </w:p>
    <w:p w:rsidR="00520634" w:rsidRPr="003E17A7" w:rsidRDefault="005D2881" w:rsidP="00520634">
      <w:pPr>
        <w:ind w:left="6960" w:hanging="723"/>
        <w:rPr>
          <w:sz w:val="28"/>
          <w:szCs w:val="28"/>
        </w:rPr>
      </w:pPr>
      <w:r>
        <w:rPr>
          <w:sz w:val="28"/>
          <w:szCs w:val="28"/>
        </w:rPr>
        <w:t>О</w:t>
      </w:r>
      <w:r w:rsidR="00520634" w:rsidRPr="003E17A7">
        <w:rPr>
          <w:sz w:val="28"/>
          <w:szCs w:val="28"/>
        </w:rPr>
        <w:t>т</w:t>
      </w:r>
      <w:r>
        <w:rPr>
          <w:sz w:val="28"/>
          <w:szCs w:val="28"/>
        </w:rPr>
        <w:t xml:space="preserve"> 14.01.2021 </w:t>
      </w:r>
      <w:r w:rsidR="00520634" w:rsidRPr="003E17A7">
        <w:rPr>
          <w:sz w:val="28"/>
          <w:szCs w:val="28"/>
        </w:rPr>
        <w:t xml:space="preserve">№ </w:t>
      </w:r>
      <w:r w:rsidR="005B7D3A">
        <w:rPr>
          <w:sz w:val="28"/>
          <w:szCs w:val="28"/>
        </w:rPr>
        <w:t>2</w:t>
      </w:r>
    </w:p>
    <w:tbl>
      <w:tblPr>
        <w:tblW w:w="9781" w:type="dxa"/>
        <w:tblInd w:w="108" w:type="dxa"/>
        <w:tblLook w:val="04A0"/>
      </w:tblPr>
      <w:tblGrid>
        <w:gridCol w:w="2977"/>
        <w:gridCol w:w="425"/>
        <w:gridCol w:w="6379"/>
      </w:tblGrid>
      <w:tr w:rsidR="001625B7" w:rsidRPr="003E17A7" w:rsidTr="001625B7">
        <w:tc>
          <w:tcPr>
            <w:tcW w:w="2977" w:type="dxa"/>
          </w:tcPr>
          <w:p w:rsidR="001625B7" w:rsidRPr="003E17A7" w:rsidRDefault="001625B7" w:rsidP="001625B7">
            <w:pPr>
              <w:ind w:right="-333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1625B7" w:rsidRPr="003E17A7" w:rsidRDefault="001625B7" w:rsidP="001625B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</w:tcPr>
          <w:p w:rsidR="001625B7" w:rsidRPr="003E17A7" w:rsidRDefault="001625B7" w:rsidP="001625B7">
            <w:pPr>
              <w:rPr>
                <w:sz w:val="28"/>
                <w:szCs w:val="28"/>
              </w:rPr>
            </w:pPr>
          </w:p>
        </w:tc>
      </w:tr>
    </w:tbl>
    <w:p w:rsidR="003255B0" w:rsidRPr="003255B0" w:rsidRDefault="003255B0" w:rsidP="003255B0">
      <w:pPr>
        <w:ind w:left="6960" w:firstLine="270"/>
        <w:jc w:val="center"/>
        <w:rPr>
          <w:sz w:val="28"/>
          <w:szCs w:val="28"/>
        </w:rPr>
      </w:pPr>
    </w:p>
    <w:p w:rsidR="003255B0" w:rsidRPr="003255B0" w:rsidRDefault="003255B0" w:rsidP="003255B0">
      <w:pPr>
        <w:jc w:val="center"/>
        <w:rPr>
          <w:b/>
          <w:sz w:val="28"/>
          <w:szCs w:val="28"/>
        </w:rPr>
      </w:pPr>
      <w:r w:rsidRPr="003255B0">
        <w:rPr>
          <w:b/>
          <w:sz w:val="28"/>
          <w:szCs w:val="28"/>
        </w:rPr>
        <w:t xml:space="preserve">Состав </w:t>
      </w:r>
    </w:p>
    <w:p w:rsidR="003255B0" w:rsidRPr="003255B0" w:rsidRDefault="003255B0" w:rsidP="003255B0">
      <w:pPr>
        <w:jc w:val="center"/>
        <w:rPr>
          <w:b/>
          <w:sz w:val="28"/>
          <w:szCs w:val="28"/>
        </w:rPr>
      </w:pPr>
      <w:r w:rsidRPr="003255B0">
        <w:rPr>
          <w:b/>
          <w:sz w:val="28"/>
          <w:szCs w:val="28"/>
        </w:rPr>
        <w:t xml:space="preserve">рабочей группы по содействию развитию конкуренции </w:t>
      </w:r>
    </w:p>
    <w:p w:rsidR="003255B0" w:rsidRPr="003255B0" w:rsidRDefault="003255B0" w:rsidP="003255B0">
      <w:pPr>
        <w:jc w:val="center"/>
        <w:rPr>
          <w:sz w:val="28"/>
          <w:szCs w:val="28"/>
        </w:rPr>
      </w:pPr>
      <w:r w:rsidRPr="003255B0">
        <w:rPr>
          <w:b/>
          <w:sz w:val="28"/>
          <w:szCs w:val="28"/>
        </w:rPr>
        <w:t>в Ярославском муниципальном районе</w:t>
      </w:r>
    </w:p>
    <w:tbl>
      <w:tblPr>
        <w:tblW w:w="10206" w:type="dxa"/>
        <w:tblInd w:w="-459" w:type="dxa"/>
        <w:tblLook w:val="04A0"/>
      </w:tblPr>
      <w:tblGrid>
        <w:gridCol w:w="2977"/>
        <w:gridCol w:w="425"/>
        <w:gridCol w:w="6804"/>
      </w:tblGrid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right="-333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3255B0" w:rsidRPr="003255B0" w:rsidRDefault="003255B0" w:rsidP="004E6A9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804" w:type="dxa"/>
          </w:tcPr>
          <w:p w:rsidR="003255B0" w:rsidRPr="003255B0" w:rsidRDefault="003255B0" w:rsidP="004E6A96">
            <w:pPr>
              <w:rPr>
                <w:sz w:val="28"/>
                <w:szCs w:val="28"/>
              </w:rPr>
            </w:pP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Щербак </w:t>
            </w:r>
          </w:p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Артем Олегович 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председатель рабочей группы, заместитель Главы Администрации ЯМР по экономике и финансам;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Грибанова </w:t>
            </w:r>
          </w:p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Юлия Сергеевна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заместитель председателя рабочей группы, начальник  управления финансов и социально-экономического развития Администрации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proofErr w:type="spellStart"/>
            <w:r w:rsidRPr="003255B0">
              <w:rPr>
                <w:sz w:val="28"/>
                <w:szCs w:val="28"/>
              </w:rPr>
              <w:t>Михалькевич</w:t>
            </w:r>
            <w:proofErr w:type="spellEnd"/>
            <w:r w:rsidRPr="003255B0">
              <w:rPr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–  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секретарь рабочей группы, консультант отдела экономики и доходов бюджета  управления финансов  и социально-экономического развития Администрации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Члены </w:t>
            </w:r>
          </w:p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рабочей группы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proofErr w:type="spellStart"/>
            <w:r w:rsidRPr="003255B0">
              <w:rPr>
                <w:sz w:val="28"/>
                <w:szCs w:val="28"/>
              </w:rPr>
              <w:t>Берсенева</w:t>
            </w:r>
            <w:proofErr w:type="spellEnd"/>
            <w:r w:rsidRPr="003255B0">
              <w:rPr>
                <w:sz w:val="28"/>
                <w:szCs w:val="28"/>
              </w:rPr>
              <w:t xml:space="preserve"> </w:t>
            </w:r>
            <w:r w:rsidRPr="003255B0">
              <w:rPr>
                <w:sz w:val="28"/>
                <w:szCs w:val="28"/>
              </w:rPr>
              <w:br/>
              <w:t>Татьяна Николаевна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председатель Ярославской районной местной организации Ярославской областной организации  Общероссийской общественной организации «Всероссийское общество инвалидов» </w:t>
            </w:r>
            <w:r w:rsidRPr="003255B0">
              <w:rPr>
                <w:sz w:val="28"/>
                <w:szCs w:val="28"/>
              </w:rPr>
              <w:br/>
              <w:t>(по согласованию);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Веретенникова Светлана Юрьевна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начальник управления делами Администрации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proofErr w:type="spellStart"/>
            <w:r w:rsidRPr="003255B0">
              <w:rPr>
                <w:sz w:val="28"/>
                <w:szCs w:val="28"/>
              </w:rPr>
              <w:t>Килипченко</w:t>
            </w:r>
            <w:proofErr w:type="spellEnd"/>
          </w:p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Олег Юрьевич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начальник правового управления Администрации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Комлев Дмитрий Анатольевич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директор МКУ «МФЦР»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Корсакова</w:t>
            </w:r>
          </w:p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Любовь Юрьевна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начальник управления образования Администрации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Медведева </w:t>
            </w:r>
          </w:p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Марина Александровна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–  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заместитель начальника управления – начальник отдела экономики и доходов бюджета управления финансов  и социально-экономического развития Администрации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proofErr w:type="spellStart"/>
            <w:r w:rsidRPr="003255B0">
              <w:rPr>
                <w:sz w:val="28"/>
                <w:szCs w:val="28"/>
              </w:rPr>
              <w:t>Муханов</w:t>
            </w:r>
            <w:proofErr w:type="spellEnd"/>
            <w:r w:rsidRPr="003255B0">
              <w:rPr>
                <w:sz w:val="28"/>
                <w:szCs w:val="28"/>
              </w:rPr>
              <w:t xml:space="preserve"> Петр Александрович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председатель Общественной палаты ЯМР, генеральный директор ООО «ЯРКОЛЕСО» (по согласованию);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Павлушин Максим Николаевич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начальник управления управление градостроительства, имущественных и земельных отношений  Администрации ЯМР;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 xml:space="preserve">Скворцов </w:t>
            </w:r>
            <w:r w:rsidRPr="003255B0">
              <w:rPr>
                <w:sz w:val="28"/>
                <w:szCs w:val="28"/>
              </w:rPr>
              <w:br/>
              <w:t xml:space="preserve">Михаил Владимирович  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директор автономной некоммерческой организации «Авиационный центр «</w:t>
            </w:r>
            <w:proofErr w:type="spellStart"/>
            <w:r w:rsidRPr="003255B0">
              <w:rPr>
                <w:sz w:val="28"/>
                <w:szCs w:val="28"/>
              </w:rPr>
              <w:t>Левцово</w:t>
            </w:r>
            <w:proofErr w:type="spellEnd"/>
            <w:r w:rsidRPr="003255B0">
              <w:rPr>
                <w:sz w:val="28"/>
                <w:szCs w:val="28"/>
              </w:rPr>
              <w:t xml:space="preserve">» </w:t>
            </w:r>
            <w:r w:rsidRPr="003255B0">
              <w:rPr>
                <w:sz w:val="28"/>
                <w:szCs w:val="28"/>
              </w:rPr>
              <w:br/>
            </w:r>
            <w:r w:rsidRPr="003255B0">
              <w:rPr>
                <w:sz w:val="28"/>
                <w:szCs w:val="28"/>
              </w:rPr>
              <w:lastRenderedPageBreak/>
              <w:t>(по согласованию);</w:t>
            </w:r>
          </w:p>
        </w:tc>
      </w:tr>
      <w:tr w:rsidR="003255B0" w:rsidRPr="003255B0" w:rsidTr="004E6A96">
        <w:tc>
          <w:tcPr>
            <w:tcW w:w="2977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lastRenderedPageBreak/>
              <w:t xml:space="preserve">Главы </w:t>
            </w:r>
          </w:p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поселений ЯМР</w:t>
            </w:r>
          </w:p>
        </w:tc>
        <w:tc>
          <w:tcPr>
            <w:tcW w:w="425" w:type="dxa"/>
          </w:tcPr>
          <w:p w:rsidR="003255B0" w:rsidRPr="003255B0" w:rsidRDefault="003255B0" w:rsidP="004E6A96">
            <w:pPr>
              <w:ind w:left="-108"/>
              <w:jc w:val="center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–</w:t>
            </w:r>
          </w:p>
        </w:tc>
        <w:tc>
          <w:tcPr>
            <w:tcW w:w="6804" w:type="dxa"/>
          </w:tcPr>
          <w:p w:rsidR="003255B0" w:rsidRPr="003255B0" w:rsidRDefault="003255B0" w:rsidP="004E6A96">
            <w:pPr>
              <w:ind w:left="-108"/>
              <w:rPr>
                <w:sz w:val="28"/>
                <w:szCs w:val="28"/>
              </w:rPr>
            </w:pPr>
            <w:r w:rsidRPr="003255B0">
              <w:rPr>
                <w:sz w:val="28"/>
                <w:szCs w:val="28"/>
              </w:rPr>
              <w:t>по согласованию.</w:t>
            </w:r>
          </w:p>
        </w:tc>
      </w:tr>
    </w:tbl>
    <w:p w:rsidR="003255B0" w:rsidRPr="003255B0" w:rsidRDefault="003255B0" w:rsidP="003255B0">
      <w:pPr>
        <w:pStyle w:val="a7"/>
        <w:ind w:left="0"/>
        <w:jc w:val="both"/>
        <w:rPr>
          <w:szCs w:val="28"/>
        </w:rPr>
      </w:pPr>
    </w:p>
    <w:p w:rsidR="001625B7" w:rsidRPr="003255B0" w:rsidRDefault="001625B7" w:rsidP="001625B7">
      <w:pPr>
        <w:tabs>
          <w:tab w:val="left" w:pos="7200"/>
        </w:tabs>
        <w:rPr>
          <w:sz w:val="28"/>
          <w:szCs w:val="28"/>
        </w:rPr>
      </w:pPr>
    </w:p>
    <w:p w:rsidR="0072335A" w:rsidRPr="009D57E2" w:rsidRDefault="0072335A" w:rsidP="001625B7">
      <w:pPr>
        <w:jc w:val="center"/>
        <w:rPr>
          <w:sz w:val="24"/>
        </w:rPr>
      </w:pPr>
    </w:p>
    <w:sectPr w:rsidR="0072335A" w:rsidRPr="009D57E2" w:rsidSect="00030F8A">
      <w:headerReference w:type="default" r:id="rId10"/>
      <w:pgSz w:w="11906" w:h="16838"/>
      <w:pgMar w:top="284" w:right="73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7202" w:rsidRDefault="00A27202">
      <w:r>
        <w:separator/>
      </w:r>
    </w:p>
  </w:endnote>
  <w:endnote w:type="continuationSeparator" w:id="0">
    <w:p w:rsidR="00A27202" w:rsidRDefault="00A272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7202" w:rsidRDefault="00A27202">
      <w:r>
        <w:separator/>
      </w:r>
    </w:p>
  </w:footnote>
  <w:footnote w:type="continuationSeparator" w:id="0">
    <w:p w:rsidR="00A27202" w:rsidRDefault="00A272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25B7" w:rsidRDefault="001C1C9D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625B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625B7" w:rsidRDefault="001625B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25B7" w:rsidRDefault="001625B7">
    <w:pPr>
      <w:pStyle w:val="a3"/>
      <w:jc w:val="center"/>
    </w:pPr>
  </w:p>
  <w:p w:rsidR="001625B7" w:rsidRDefault="001625B7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0187634"/>
      <w:docPartObj>
        <w:docPartGallery w:val="Page Numbers (Top of Page)"/>
        <w:docPartUnique/>
      </w:docPartObj>
    </w:sdtPr>
    <w:sdtContent>
      <w:p w:rsidR="001625B7" w:rsidRDefault="001625B7">
        <w:pPr>
          <w:pStyle w:val="a3"/>
          <w:jc w:val="center"/>
        </w:pPr>
        <w:r>
          <w:t>2</w:t>
        </w:r>
      </w:p>
    </w:sdtContent>
  </w:sdt>
  <w:p w:rsidR="001625B7" w:rsidRDefault="001625B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08"/>
  <w:hyphenationZone w:val="357"/>
  <w:doNotHyphenateCaps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2290"/>
    <w:rsid w:val="00000C15"/>
    <w:rsid w:val="00006521"/>
    <w:rsid w:val="00030F8A"/>
    <w:rsid w:val="00032A4D"/>
    <w:rsid w:val="00045A78"/>
    <w:rsid w:val="0008124D"/>
    <w:rsid w:val="000B0982"/>
    <w:rsid w:val="000C5AEF"/>
    <w:rsid w:val="000D2C0F"/>
    <w:rsid w:val="000E7602"/>
    <w:rsid w:val="000F228F"/>
    <w:rsid w:val="00144004"/>
    <w:rsid w:val="001625B7"/>
    <w:rsid w:val="00184F78"/>
    <w:rsid w:val="001B5A15"/>
    <w:rsid w:val="001C1C9D"/>
    <w:rsid w:val="002030B2"/>
    <w:rsid w:val="002666E0"/>
    <w:rsid w:val="002911BF"/>
    <w:rsid w:val="002A2290"/>
    <w:rsid w:val="002A71E2"/>
    <w:rsid w:val="002B198D"/>
    <w:rsid w:val="002B25A9"/>
    <w:rsid w:val="002D0C03"/>
    <w:rsid w:val="00316275"/>
    <w:rsid w:val="003243FE"/>
    <w:rsid w:val="003255B0"/>
    <w:rsid w:val="00344025"/>
    <w:rsid w:val="00362954"/>
    <w:rsid w:val="00370742"/>
    <w:rsid w:val="003C6FDC"/>
    <w:rsid w:val="004123B4"/>
    <w:rsid w:val="0042488E"/>
    <w:rsid w:val="00444BBD"/>
    <w:rsid w:val="00462055"/>
    <w:rsid w:val="00466EE2"/>
    <w:rsid w:val="00486727"/>
    <w:rsid w:val="004B0FF8"/>
    <w:rsid w:val="004B388F"/>
    <w:rsid w:val="004D74F8"/>
    <w:rsid w:val="004E5F46"/>
    <w:rsid w:val="00520634"/>
    <w:rsid w:val="00547035"/>
    <w:rsid w:val="005559FC"/>
    <w:rsid w:val="00566B3C"/>
    <w:rsid w:val="00570D43"/>
    <w:rsid w:val="00580B44"/>
    <w:rsid w:val="005A1232"/>
    <w:rsid w:val="005A61CA"/>
    <w:rsid w:val="005A7F23"/>
    <w:rsid w:val="005B7D3A"/>
    <w:rsid w:val="005C188B"/>
    <w:rsid w:val="005D2881"/>
    <w:rsid w:val="005E428C"/>
    <w:rsid w:val="006036EB"/>
    <w:rsid w:val="00612BC4"/>
    <w:rsid w:val="00621287"/>
    <w:rsid w:val="00622C9C"/>
    <w:rsid w:val="0062587F"/>
    <w:rsid w:val="00641E8D"/>
    <w:rsid w:val="006519D1"/>
    <w:rsid w:val="00657221"/>
    <w:rsid w:val="00657C9C"/>
    <w:rsid w:val="00672960"/>
    <w:rsid w:val="006A3B55"/>
    <w:rsid w:val="006B154D"/>
    <w:rsid w:val="006B6658"/>
    <w:rsid w:val="006D75DC"/>
    <w:rsid w:val="006E09AD"/>
    <w:rsid w:val="006E535C"/>
    <w:rsid w:val="006E5373"/>
    <w:rsid w:val="007027EB"/>
    <w:rsid w:val="0072335A"/>
    <w:rsid w:val="0073299F"/>
    <w:rsid w:val="007546AB"/>
    <w:rsid w:val="0077204B"/>
    <w:rsid w:val="007D0594"/>
    <w:rsid w:val="007F07B0"/>
    <w:rsid w:val="007F5C81"/>
    <w:rsid w:val="00816941"/>
    <w:rsid w:val="00823ED3"/>
    <w:rsid w:val="00836409"/>
    <w:rsid w:val="0083686B"/>
    <w:rsid w:val="00836EF4"/>
    <w:rsid w:val="0087565C"/>
    <w:rsid w:val="0088250B"/>
    <w:rsid w:val="00887D89"/>
    <w:rsid w:val="00894A23"/>
    <w:rsid w:val="008B70EA"/>
    <w:rsid w:val="008C2A71"/>
    <w:rsid w:val="008D5025"/>
    <w:rsid w:val="008D52CC"/>
    <w:rsid w:val="00913F84"/>
    <w:rsid w:val="00935091"/>
    <w:rsid w:val="00941701"/>
    <w:rsid w:val="00950D16"/>
    <w:rsid w:val="0095604E"/>
    <w:rsid w:val="00964696"/>
    <w:rsid w:val="00970E91"/>
    <w:rsid w:val="009829D5"/>
    <w:rsid w:val="009C4060"/>
    <w:rsid w:val="009C455C"/>
    <w:rsid w:val="009D1527"/>
    <w:rsid w:val="009D57E2"/>
    <w:rsid w:val="009F6B63"/>
    <w:rsid w:val="00A03D6F"/>
    <w:rsid w:val="00A06B9E"/>
    <w:rsid w:val="00A27202"/>
    <w:rsid w:val="00A44BAC"/>
    <w:rsid w:val="00A45145"/>
    <w:rsid w:val="00A776DC"/>
    <w:rsid w:val="00A84531"/>
    <w:rsid w:val="00A87112"/>
    <w:rsid w:val="00AC3236"/>
    <w:rsid w:val="00AE5B3C"/>
    <w:rsid w:val="00B032F4"/>
    <w:rsid w:val="00B0556F"/>
    <w:rsid w:val="00B17B75"/>
    <w:rsid w:val="00B25934"/>
    <w:rsid w:val="00B51FA5"/>
    <w:rsid w:val="00B650ED"/>
    <w:rsid w:val="00B8281D"/>
    <w:rsid w:val="00B8796C"/>
    <w:rsid w:val="00B9316A"/>
    <w:rsid w:val="00BC3BBA"/>
    <w:rsid w:val="00BE2CEE"/>
    <w:rsid w:val="00BE3167"/>
    <w:rsid w:val="00C216DA"/>
    <w:rsid w:val="00C2411F"/>
    <w:rsid w:val="00C25AC0"/>
    <w:rsid w:val="00C54CF9"/>
    <w:rsid w:val="00C6342F"/>
    <w:rsid w:val="00C978AF"/>
    <w:rsid w:val="00CB07AD"/>
    <w:rsid w:val="00CB244C"/>
    <w:rsid w:val="00CF7423"/>
    <w:rsid w:val="00D25162"/>
    <w:rsid w:val="00D531BF"/>
    <w:rsid w:val="00D72D77"/>
    <w:rsid w:val="00D76136"/>
    <w:rsid w:val="00D77F73"/>
    <w:rsid w:val="00DB4240"/>
    <w:rsid w:val="00DC768F"/>
    <w:rsid w:val="00DF0396"/>
    <w:rsid w:val="00E26E12"/>
    <w:rsid w:val="00E35166"/>
    <w:rsid w:val="00E37B40"/>
    <w:rsid w:val="00E71BEC"/>
    <w:rsid w:val="00EA529A"/>
    <w:rsid w:val="00ED4650"/>
    <w:rsid w:val="00ED6118"/>
    <w:rsid w:val="00F27FEC"/>
    <w:rsid w:val="00F35BCF"/>
    <w:rsid w:val="00F36D8F"/>
    <w:rsid w:val="00F52003"/>
    <w:rsid w:val="00F851C6"/>
    <w:rsid w:val="00F87C7C"/>
    <w:rsid w:val="00FA4115"/>
    <w:rsid w:val="00FD01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locked="0" w:semiHidden="0" w:unhideWhenUsed="0" w:qFormat="1"/>
    <w:lsdException w:name="heading 1" w:locked="0" w:semiHidden="0" w:unhideWhenUsed="0" w:qFormat="1"/>
    <w:lsdException w:name="heading 2" w:locked="0" w:semiHidden="0" w:unhideWhenUsed="0" w:qFormat="1"/>
    <w:lsdException w:name="heading 3" w:locked="0" w:semiHidden="0" w:unhideWhenUsed="0" w:qFormat="1"/>
    <w:lsdException w:name="heading 4" w:locked="0" w:semiHidden="0" w:unhideWhenUsed="0" w:qFormat="1"/>
    <w:lsdException w:name="heading 5" w:locked="0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locked="0" w:uiPriority="99"/>
    <w:lsdException w:name="footer" w:locked="0"/>
    <w:lsdException w:name="caption" w:qFormat="1"/>
    <w:lsdException w:name="page number" w:lock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locked="0"/>
    <w:lsdException w:name="Body Text" w:locked="0"/>
    <w:lsdException w:name="Body Text Indent" w:lock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0"/>
    <w:lsdException w:name="Body Text Indent 2" w:locked="0"/>
    <w:lsdException w:name="Body Text Indent 3" w:locked="0"/>
    <w:lsdException w:name="Strong" w:semiHidden="0" w:unhideWhenUsed="0" w:qFormat="1"/>
    <w:lsdException w:name="Emphasis" w:semiHidden="0" w:unhideWhenUsed="0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locked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locked/>
    <w:rsid w:val="00C2411F"/>
    <w:pPr>
      <w:jc w:val="both"/>
    </w:pPr>
    <w:rPr>
      <w:sz w:val="28"/>
    </w:rPr>
  </w:style>
  <w:style w:type="paragraph" w:styleId="a7">
    <w:name w:val="Body Text Indent"/>
    <w:basedOn w:val="a"/>
    <w:link w:val="a8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locked/>
    <w:rsid w:val="00F52003"/>
    <w:rPr>
      <w:color w:val="808080"/>
    </w:rPr>
  </w:style>
  <w:style w:type="table" w:styleId="ac">
    <w:name w:val="Table Grid"/>
    <w:basedOn w:val="a1"/>
    <w:locked/>
    <w:rsid w:val="007233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Верхний колонтитул Знак"/>
    <w:basedOn w:val="a0"/>
    <w:link w:val="a3"/>
    <w:uiPriority w:val="99"/>
    <w:rsid w:val="00030F8A"/>
  </w:style>
  <w:style w:type="character" w:customStyle="1" w:styleId="a8">
    <w:name w:val="Основной текст с отступом Знак"/>
    <w:basedOn w:val="a0"/>
    <w:link w:val="a7"/>
    <w:rsid w:val="003255B0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ersh\share\&#1064;&#1072;&#1073;&#1083;&#1086;&#1085;&#1099;\2020\&#1056;&#1072;&#1089;&#1087;&#1086;&#1088;&#1103;&#1078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7154C8F2949149AAAFF2B038AFA627E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71C41CC-8273-45CE-AD67-0CE382341827}"/>
      </w:docPartPr>
      <w:docPartBody>
        <w:p w:rsidR="00204AF6" w:rsidRDefault="00192CF3">
          <w:pPr>
            <w:pStyle w:val="7154C8F2949149AAAFF2B038AFA627E1"/>
          </w:pPr>
          <w:r w:rsidRPr="00714175">
            <w:rPr>
              <w:rStyle w:val="a3"/>
            </w:rPr>
            <w:t>Место для ввода текста.</w:t>
          </w:r>
        </w:p>
      </w:docPartBody>
    </w:docPart>
    <w:docPart>
      <w:docPartPr>
        <w:name w:val="2D3462A4BA3F4F8994C086D9B455FB2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2509B62-E8F3-4910-940F-367AC1B8BBBC}"/>
      </w:docPartPr>
      <w:docPartBody>
        <w:p w:rsidR="00204AF6" w:rsidRDefault="00192CF3">
          <w:pPr>
            <w:pStyle w:val="2D3462A4BA3F4F8994C086D9B455FB27"/>
          </w:pPr>
          <w:r w:rsidRPr="00EA28D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192CF3"/>
    <w:rsid w:val="00192CF3"/>
    <w:rsid w:val="001C4661"/>
    <w:rsid w:val="00204AF6"/>
    <w:rsid w:val="00204FA3"/>
    <w:rsid w:val="002868AD"/>
    <w:rsid w:val="003F6E83"/>
    <w:rsid w:val="004F2115"/>
    <w:rsid w:val="00863989"/>
    <w:rsid w:val="00A21BA7"/>
    <w:rsid w:val="00B74749"/>
    <w:rsid w:val="00B922E2"/>
    <w:rsid w:val="00CB0E8E"/>
    <w:rsid w:val="00F05B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A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04AF6"/>
    <w:rPr>
      <w:color w:val="808080"/>
    </w:rPr>
  </w:style>
  <w:style w:type="paragraph" w:customStyle="1" w:styleId="7154C8F2949149AAAFF2B038AFA627E1">
    <w:name w:val="7154C8F2949149AAAFF2B038AFA627E1"/>
    <w:rsid w:val="00204AF6"/>
  </w:style>
  <w:style w:type="paragraph" w:customStyle="1" w:styleId="2D3462A4BA3F4F8994C086D9B455FB27">
    <w:name w:val="2D3462A4BA3F4F8994C086D9B455FB27"/>
    <w:rsid w:val="00204AF6"/>
  </w:style>
  <w:style w:type="paragraph" w:customStyle="1" w:styleId="B7CC1C7052B04EB798DFD377DF9F0975">
    <w:name w:val="B7CC1C7052B04EB798DFD377DF9F0975"/>
    <w:rsid w:val="00204AF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Распоряжение.dotx</Template>
  <TotalTime>128</TotalTime>
  <Pages>3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Марина Александровна Медведева</cp:lastModifiedBy>
  <cp:revision>4</cp:revision>
  <cp:lastPrinted>2021-01-18T06:57:00Z</cp:lastPrinted>
  <dcterms:created xsi:type="dcterms:W3CDTF">2022-02-04T08:55:00Z</dcterms:created>
  <dcterms:modified xsi:type="dcterms:W3CDTF">2024-01-05T09:32:00Z</dcterms:modified>
</cp:coreProperties>
</file>